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9D" w:rsidRPr="000950A3" w:rsidRDefault="0043009D" w:rsidP="000950A3">
      <w:pPr>
        <w:jc w:val="center"/>
        <w:rPr>
          <w:sz w:val="48"/>
          <w:szCs w:val="48"/>
          <w:u w:val="single"/>
        </w:rPr>
      </w:pPr>
      <w:r>
        <w:rPr>
          <w:noProof/>
          <w:lang w:eastAsia="sv-SE"/>
        </w:rPr>
        <w:pict>
          <v:roundrect id="Rektangel med rundade hörn 2" o:spid="_x0000_s1026" style="position:absolute;left:0;text-align:left;margin-left:406.9pt;margin-top:-35.6pt;width:90.7pt;height:79.5pt;z-index:251658240;visibility:visible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" strokecolor="white" strokeweight="2pt">
            <v:fill r:id="rId4" o:title="" recolor="t" rotate="t" type="frame"/>
          </v:roundrect>
        </w:pict>
      </w:r>
      <w:r>
        <w:rPr>
          <w:noProof/>
          <w:lang w:eastAsia="sv-SE"/>
        </w:rPr>
        <w:pict>
          <v:roundrect id="Rektangel med rundade hörn 3" o:spid="_x0000_s1027" style="position:absolute;left:0;text-align:left;margin-left:-34.1pt;margin-top:-29.6pt;width:90.7pt;height:73.5pt;z-index:251657216;visibility:visible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" strokecolor="white" strokeweight="2pt">
            <v:fill r:id="rId4" o:title="" recolor="t" rotate="t" type="frame"/>
          </v:roundrect>
        </w:pict>
      </w:r>
      <w:r w:rsidRPr="000950A3">
        <w:rPr>
          <w:sz w:val="48"/>
          <w:szCs w:val="48"/>
          <w:u w:val="single"/>
        </w:rPr>
        <w:t>Gnosjö IF säljer Ravelli</w:t>
      </w:r>
    </w:p>
    <w:p w:rsidR="0043009D" w:rsidRDefault="0043009D"/>
    <w:p w:rsidR="0043009D" w:rsidRDefault="0043009D">
      <w:r>
        <w:t>Förra våren hade vi en provförsäljning av Ravelli i föreningen. Detta var lyckat och vi kommer även i år köra en försäljning av detta.</w:t>
      </w:r>
    </w:p>
    <w:p w:rsidR="0043009D" w:rsidRDefault="0043009D">
      <w:r>
        <w:t>Under februari kommer alla lag i föreningen att få tillfälle att utöka sina lagkassor genom att sälja dessa paket. Alla som vill sälja kommer få en katalog samt ett beställningsformulär. En kontaktperson i varje lag får en inloggning och ansvarar för att försäljningen registreras.</w:t>
      </w:r>
    </w:p>
    <w:p w:rsidR="0043009D" w:rsidRDefault="0043009D">
      <w:r w:rsidRPr="008F6A46">
        <w:rPr>
          <w:noProof/>
          <w:lang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1" o:spid="_x0000_i1025" type="#_x0000_t75" style="width:482.25pt;height:328.5pt;visibility:visible">
            <v:imagedata r:id="rId5" o:title="" croptop="7168f" cropbottom="4395f" cropleft="2867f" cropright="1806f"/>
          </v:shape>
        </w:pict>
      </w:r>
    </w:p>
    <w:p w:rsidR="0043009D" w:rsidRDefault="0043009D">
      <w:bookmarkStart w:id="0" w:name="_GoBack"/>
      <w:bookmarkEnd w:id="0"/>
    </w:p>
    <w:sectPr w:rsidR="0043009D" w:rsidSect="00102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50A3"/>
    <w:rsid w:val="00001F32"/>
    <w:rsid w:val="0000517A"/>
    <w:rsid w:val="00016877"/>
    <w:rsid w:val="0002169D"/>
    <w:rsid w:val="00022449"/>
    <w:rsid w:val="00025A9E"/>
    <w:rsid w:val="000309D4"/>
    <w:rsid w:val="00032B61"/>
    <w:rsid w:val="00036F25"/>
    <w:rsid w:val="00041986"/>
    <w:rsid w:val="0004402F"/>
    <w:rsid w:val="0005050D"/>
    <w:rsid w:val="0005408F"/>
    <w:rsid w:val="00065403"/>
    <w:rsid w:val="0006588E"/>
    <w:rsid w:val="00065B98"/>
    <w:rsid w:val="00066E24"/>
    <w:rsid w:val="00070554"/>
    <w:rsid w:val="00077739"/>
    <w:rsid w:val="000811C3"/>
    <w:rsid w:val="00084181"/>
    <w:rsid w:val="000848DE"/>
    <w:rsid w:val="00085663"/>
    <w:rsid w:val="00086E10"/>
    <w:rsid w:val="000950A3"/>
    <w:rsid w:val="00096703"/>
    <w:rsid w:val="00096AE2"/>
    <w:rsid w:val="000B548B"/>
    <w:rsid w:val="000C7236"/>
    <w:rsid w:val="000C7DF8"/>
    <w:rsid w:val="000D39CA"/>
    <w:rsid w:val="000D6C4A"/>
    <w:rsid w:val="000D7B3F"/>
    <w:rsid w:val="000E2758"/>
    <w:rsid w:val="000E7BE5"/>
    <w:rsid w:val="000F1CFE"/>
    <w:rsid w:val="000F32C8"/>
    <w:rsid w:val="000F385F"/>
    <w:rsid w:val="000F782E"/>
    <w:rsid w:val="001024F5"/>
    <w:rsid w:val="0010601A"/>
    <w:rsid w:val="00107B05"/>
    <w:rsid w:val="0011669A"/>
    <w:rsid w:val="00124330"/>
    <w:rsid w:val="001249C2"/>
    <w:rsid w:val="00127053"/>
    <w:rsid w:val="001315F4"/>
    <w:rsid w:val="001352FF"/>
    <w:rsid w:val="00137533"/>
    <w:rsid w:val="00143569"/>
    <w:rsid w:val="001443DA"/>
    <w:rsid w:val="0014754B"/>
    <w:rsid w:val="00151F8A"/>
    <w:rsid w:val="001559CF"/>
    <w:rsid w:val="001573E4"/>
    <w:rsid w:val="00157610"/>
    <w:rsid w:val="00167DC0"/>
    <w:rsid w:val="00172DB9"/>
    <w:rsid w:val="00172FA0"/>
    <w:rsid w:val="001742BB"/>
    <w:rsid w:val="00177105"/>
    <w:rsid w:val="0017756D"/>
    <w:rsid w:val="001850CD"/>
    <w:rsid w:val="00193B15"/>
    <w:rsid w:val="00195444"/>
    <w:rsid w:val="001B18A5"/>
    <w:rsid w:val="001B1ADB"/>
    <w:rsid w:val="001C10E7"/>
    <w:rsid w:val="001D1550"/>
    <w:rsid w:val="001E21C9"/>
    <w:rsid w:val="001E5111"/>
    <w:rsid w:val="001E5A7D"/>
    <w:rsid w:val="001E7A89"/>
    <w:rsid w:val="001F1235"/>
    <w:rsid w:val="001F4C4E"/>
    <w:rsid w:val="00203227"/>
    <w:rsid w:val="0020412B"/>
    <w:rsid w:val="00204A9B"/>
    <w:rsid w:val="00211BCC"/>
    <w:rsid w:val="0021209A"/>
    <w:rsid w:val="002131FB"/>
    <w:rsid w:val="00215046"/>
    <w:rsid w:val="002230C6"/>
    <w:rsid w:val="002233F8"/>
    <w:rsid w:val="00225C23"/>
    <w:rsid w:val="00226F84"/>
    <w:rsid w:val="00227C51"/>
    <w:rsid w:val="00230DB9"/>
    <w:rsid w:val="00244D73"/>
    <w:rsid w:val="00252EE3"/>
    <w:rsid w:val="00263768"/>
    <w:rsid w:val="002639B6"/>
    <w:rsid w:val="002650AB"/>
    <w:rsid w:val="00265783"/>
    <w:rsid w:val="00271247"/>
    <w:rsid w:val="0027257C"/>
    <w:rsid w:val="002728E6"/>
    <w:rsid w:val="00287814"/>
    <w:rsid w:val="0029073C"/>
    <w:rsid w:val="00296ECA"/>
    <w:rsid w:val="002A14BD"/>
    <w:rsid w:val="002B281C"/>
    <w:rsid w:val="002C251C"/>
    <w:rsid w:val="002D13A6"/>
    <w:rsid w:val="002D30FF"/>
    <w:rsid w:val="002D359F"/>
    <w:rsid w:val="002D6CD4"/>
    <w:rsid w:val="002E56C8"/>
    <w:rsid w:val="002F1012"/>
    <w:rsid w:val="002F1478"/>
    <w:rsid w:val="002F7D8B"/>
    <w:rsid w:val="002F7D95"/>
    <w:rsid w:val="003025A2"/>
    <w:rsid w:val="00303662"/>
    <w:rsid w:val="003076E3"/>
    <w:rsid w:val="00313BB7"/>
    <w:rsid w:val="00316961"/>
    <w:rsid w:val="00320814"/>
    <w:rsid w:val="00333833"/>
    <w:rsid w:val="003422F3"/>
    <w:rsid w:val="003468E7"/>
    <w:rsid w:val="00351782"/>
    <w:rsid w:val="00353CF5"/>
    <w:rsid w:val="00354896"/>
    <w:rsid w:val="0035525B"/>
    <w:rsid w:val="003617A5"/>
    <w:rsid w:val="00372D1A"/>
    <w:rsid w:val="00375EB8"/>
    <w:rsid w:val="00381A36"/>
    <w:rsid w:val="003824D9"/>
    <w:rsid w:val="0038328E"/>
    <w:rsid w:val="00391BD4"/>
    <w:rsid w:val="003975D1"/>
    <w:rsid w:val="003A4A4D"/>
    <w:rsid w:val="003B5A6E"/>
    <w:rsid w:val="003C180A"/>
    <w:rsid w:val="003C7D73"/>
    <w:rsid w:val="003D1F00"/>
    <w:rsid w:val="003D5401"/>
    <w:rsid w:val="003E33F1"/>
    <w:rsid w:val="003E4CC1"/>
    <w:rsid w:val="00406616"/>
    <w:rsid w:val="004118BC"/>
    <w:rsid w:val="004169BD"/>
    <w:rsid w:val="004227F0"/>
    <w:rsid w:val="0043009D"/>
    <w:rsid w:val="004302B0"/>
    <w:rsid w:val="00431EE9"/>
    <w:rsid w:val="00435136"/>
    <w:rsid w:val="00437D06"/>
    <w:rsid w:val="004564F3"/>
    <w:rsid w:val="00466663"/>
    <w:rsid w:val="00467312"/>
    <w:rsid w:val="00472916"/>
    <w:rsid w:val="004877E3"/>
    <w:rsid w:val="0049785F"/>
    <w:rsid w:val="004A11E1"/>
    <w:rsid w:val="004A1F36"/>
    <w:rsid w:val="004A5269"/>
    <w:rsid w:val="004B270E"/>
    <w:rsid w:val="004B433D"/>
    <w:rsid w:val="004C156D"/>
    <w:rsid w:val="004C5118"/>
    <w:rsid w:val="004E1830"/>
    <w:rsid w:val="004E78EF"/>
    <w:rsid w:val="004F5F15"/>
    <w:rsid w:val="004F7566"/>
    <w:rsid w:val="005002FB"/>
    <w:rsid w:val="00500F2D"/>
    <w:rsid w:val="00506BE2"/>
    <w:rsid w:val="005125EC"/>
    <w:rsid w:val="00515FB6"/>
    <w:rsid w:val="005358FB"/>
    <w:rsid w:val="005370E4"/>
    <w:rsid w:val="00544601"/>
    <w:rsid w:val="00553921"/>
    <w:rsid w:val="005540EE"/>
    <w:rsid w:val="005561F6"/>
    <w:rsid w:val="00563D4F"/>
    <w:rsid w:val="00567D17"/>
    <w:rsid w:val="00572511"/>
    <w:rsid w:val="00582997"/>
    <w:rsid w:val="005842B1"/>
    <w:rsid w:val="0059558A"/>
    <w:rsid w:val="00597A52"/>
    <w:rsid w:val="00597BC7"/>
    <w:rsid w:val="005A3AF2"/>
    <w:rsid w:val="005B2EEF"/>
    <w:rsid w:val="005C686A"/>
    <w:rsid w:val="005C799D"/>
    <w:rsid w:val="005D2DBA"/>
    <w:rsid w:val="005D3FD5"/>
    <w:rsid w:val="005E4581"/>
    <w:rsid w:val="005F32F0"/>
    <w:rsid w:val="005F3932"/>
    <w:rsid w:val="00612EFA"/>
    <w:rsid w:val="006203F5"/>
    <w:rsid w:val="00622D96"/>
    <w:rsid w:val="0063358F"/>
    <w:rsid w:val="00634D9E"/>
    <w:rsid w:val="00643348"/>
    <w:rsid w:val="00644008"/>
    <w:rsid w:val="0065046C"/>
    <w:rsid w:val="006543D8"/>
    <w:rsid w:val="00660C21"/>
    <w:rsid w:val="00666C93"/>
    <w:rsid w:val="0067168A"/>
    <w:rsid w:val="006828A0"/>
    <w:rsid w:val="006854B1"/>
    <w:rsid w:val="00695C88"/>
    <w:rsid w:val="00695FA6"/>
    <w:rsid w:val="00697432"/>
    <w:rsid w:val="006A10E0"/>
    <w:rsid w:val="006A2C9E"/>
    <w:rsid w:val="006A5451"/>
    <w:rsid w:val="006B2435"/>
    <w:rsid w:val="006B3674"/>
    <w:rsid w:val="006B72BA"/>
    <w:rsid w:val="006B72BD"/>
    <w:rsid w:val="006C5FE9"/>
    <w:rsid w:val="006C62CC"/>
    <w:rsid w:val="006C797D"/>
    <w:rsid w:val="006D6456"/>
    <w:rsid w:val="006E22BD"/>
    <w:rsid w:val="00702403"/>
    <w:rsid w:val="00706EFA"/>
    <w:rsid w:val="00714759"/>
    <w:rsid w:val="00715654"/>
    <w:rsid w:val="007161DC"/>
    <w:rsid w:val="0071753C"/>
    <w:rsid w:val="00721FE8"/>
    <w:rsid w:val="00726C7E"/>
    <w:rsid w:val="0073237B"/>
    <w:rsid w:val="007329E9"/>
    <w:rsid w:val="00734B84"/>
    <w:rsid w:val="007409D5"/>
    <w:rsid w:val="00750354"/>
    <w:rsid w:val="007564E6"/>
    <w:rsid w:val="00760D8A"/>
    <w:rsid w:val="00761C87"/>
    <w:rsid w:val="007657E8"/>
    <w:rsid w:val="00767DDF"/>
    <w:rsid w:val="007716E0"/>
    <w:rsid w:val="00772159"/>
    <w:rsid w:val="007723DD"/>
    <w:rsid w:val="007727C2"/>
    <w:rsid w:val="007732FE"/>
    <w:rsid w:val="00773A3E"/>
    <w:rsid w:val="0078215B"/>
    <w:rsid w:val="00791227"/>
    <w:rsid w:val="007A3D3F"/>
    <w:rsid w:val="007A3E96"/>
    <w:rsid w:val="007A7168"/>
    <w:rsid w:val="007B342A"/>
    <w:rsid w:val="007C4B1B"/>
    <w:rsid w:val="007C6527"/>
    <w:rsid w:val="007D1BFD"/>
    <w:rsid w:val="007D2DB4"/>
    <w:rsid w:val="007D5053"/>
    <w:rsid w:val="007E25D1"/>
    <w:rsid w:val="007F0DA2"/>
    <w:rsid w:val="007F3200"/>
    <w:rsid w:val="007F3B58"/>
    <w:rsid w:val="007F6DCE"/>
    <w:rsid w:val="008015EE"/>
    <w:rsid w:val="00813855"/>
    <w:rsid w:val="008175F5"/>
    <w:rsid w:val="00824D78"/>
    <w:rsid w:val="00826B66"/>
    <w:rsid w:val="008272B7"/>
    <w:rsid w:val="00832DFD"/>
    <w:rsid w:val="00834F23"/>
    <w:rsid w:val="00837DBF"/>
    <w:rsid w:val="008418E4"/>
    <w:rsid w:val="00843AA2"/>
    <w:rsid w:val="00852DA7"/>
    <w:rsid w:val="0085620A"/>
    <w:rsid w:val="00862E4F"/>
    <w:rsid w:val="00867552"/>
    <w:rsid w:val="008707E2"/>
    <w:rsid w:val="00871663"/>
    <w:rsid w:val="00873341"/>
    <w:rsid w:val="00874247"/>
    <w:rsid w:val="00875988"/>
    <w:rsid w:val="008803AA"/>
    <w:rsid w:val="008804F5"/>
    <w:rsid w:val="008925A0"/>
    <w:rsid w:val="008A1BB4"/>
    <w:rsid w:val="008A666B"/>
    <w:rsid w:val="008B366E"/>
    <w:rsid w:val="008B3A55"/>
    <w:rsid w:val="008B4882"/>
    <w:rsid w:val="008B4897"/>
    <w:rsid w:val="008B617A"/>
    <w:rsid w:val="008B681D"/>
    <w:rsid w:val="008C2A5C"/>
    <w:rsid w:val="008D1EB6"/>
    <w:rsid w:val="008D2877"/>
    <w:rsid w:val="008D3A21"/>
    <w:rsid w:val="008D7043"/>
    <w:rsid w:val="008D7B07"/>
    <w:rsid w:val="008E1478"/>
    <w:rsid w:val="008F6A46"/>
    <w:rsid w:val="008F7562"/>
    <w:rsid w:val="00903503"/>
    <w:rsid w:val="009079C0"/>
    <w:rsid w:val="00913034"/>
    <w:rsid w:val="009155B9"/>
    <w:rsid w:val="00916480"/>
    <w:rsid w:val="00926843"/>
    <w:rsid w:val="00927CCC"/>
    <w:rsid w:val="00927F7B"/>
    <w:rsid w:val="00932354"/>
    <w:rsid w:val="00932E4E"/>
    <w:rsid w:val="00933E64"/>
    <w:rsid w:val="0093455B"/>
    <w:rsid w:val="00936A72"/>
    <w:rsid w:val="009401EB"/>
    <w:rsid w:val="00947D8A"/>
    <w:rsid w:val="00953648"/>
    <w:rsid w:val="009652FF"/>
    <w:rsid w:val="00967CFC"/>
    <w:rsid w:val="0097139B"/>
    <w:rsid w:val="00972757"/>
    <w:rsid w:val="009747A0"/>
    <w:rsid w:val="00984060"/>
    <w:rsid w:val="00990501"/>
    <w:rsid w:val="00994B0C"/>
    <w:rsid w:val="009A1996"/>
    <w:rsid w:val="009A1F25"/>
    <w:rsid w:val="009A73DD"/>
    <w:rsid w:val="009A752B"/>
    <w:rsid w:val="009B3DDF"/>
    <w:rsid w:val="009C2ABD"/>
    <w:rsid w:val="009C722B"/>
    <w:rsid w:val="009D7A48"/>
    <w:rsid w:val="009E3FEF"/>
    <w:rsid w:val="009F1708"/>
    <w:rsid w:val="009F29EE"/>
    <w:rsid w:val="009F7CAD"/>
    <w:rsid w:val="00A025F0"/>
    <w:rsid w:val="00A1071E"/>
    <w:rsid w:val="00A126A4"/>
    <w:rsid w:val="00A32CD1"/>
    <w:rsid w:val="00A35205"/>
    <w:rsid w:val="00A36720"/>
    <w:rsid w:val="00A377EC"/>
    <w:rsid w:val="00A4229F"/>
    <w:rsid w:val="00A47A33"/>
    <w:rsid w:val="00A5054B"/>
    <w:rsid w:val="00A50F58"/>
    <w:rsid w:val="00A51E07"/>
    <w:rsid w:val="00A52640"/>
    <w:rsid w:val="00A556DC"/>
    <w:rsid w:val="00A60428"/>
    <w:rsid w:val="00A650E3"/>
    <w:rsid w:val="00A65256"/>
    <w:rsid w:val="00A713B4"/>
    <w:rsid w:val="00A76B72"/>
    <w:rsid w:val="00A8137E"/>
    <w:rsid w:val="00A900E9"/>
    <w:rsid w:val="00A9012F"/>
    <w:rsid w:val="00A904FC"/>
    <w:rsid w:val="00A91E98"/>
    <w:rsid w:val="00AA007C"/>
    <w:rsid w:val="00AA0FCF"/>
    <w:rsid w:val="00AA5121"/>
    <w:rsid w:val="00AD3F1E"/>
    <w:rsid w:val="00AD7D9B"/>
    <w:rsid w:val="00AE70BA"/>
    <w:rsid w:val="00AF09D7"/>
    <w:rsid w:val="00AF13FA"/>
    <w:rsid w:val="00AF2077"/>
    <w:rsid w:val="00B03641"/>
    <w:rsid w:val="00B0640D"/>
    <w:rsid w:val="00B10516"/>
    <w:rsid w:val="00B11A62"/>
    <w:rsid w:val="00B16C7A"/>
    <w:rsid w:val="00B372E2"/>
    <w:rsid w:val="00B43D26"/>
    <w:rsid w:val="00B43EFC"/>
    <w:rsid w:val="00B46AF1"/>
    <w:rsid w:val="00B534F0"/>
    <w:rsid w:val="00B6527D"/>
    <w:rsid w:val="00B6733C"/>
    <w:rsid w:val="00B7136D"/>
    <w:rsid w:val="00B818A1"/>
    <w:rsid w:val="00B825A1"/>
    <w:rsid w:val="00B83A0D"/>
    <w:rsid w:val="00B85166"/>
    <w:rsid w:val="00B85929"/>
    <w:rsid w:val="00B92D92"/>
    <w:rsid w:val="00B9468D"/>
    <w:rsid w:val="00B946AD"/>
    <w:rsid w:val="00B94788"/>
    <w:rsid w:val="00B953FE"/>
    <w:rsid w:val="00BA5EBF"/>
    <w:rsid w:val="00BB15A8"/>
    <w:rsid w:val="00BB3CA6"/>
    <w:rsid w:val="00BC3BBA"/>
    <w:rsid w:val="00BD6E11"/>
    <w:rsid w:val="00BE5771"/>
    <w:rsid w:val="00C0256E"/>
    <w:rsid w:val="00C04CFC"/>
    <w:rsid w:val="00C10E11"/>
    <w:rsid w:val="00C114F4"/>
    <w:rsid w:val="00C119DE"/>
    <w:rsid w:val="00C22D80"/>
    <w:rsid w:val="00C26C23"/>
    <w:rsid w:val="00C45333"/>
    <w:rsid w:val="00C4770A"/>
    <w:rsid w:val="00C63D90"/>
    <w:rsid w:val="00C64023"/>
    <w:rsid w:val="00C767D6"/>
    <w:rsid w:val="00C81B7C"/>
    <w:rsid w:val="00C83978"/>
    <w:rsid w:val="00C85683"/>
    <w:rsid w:val="00C921B0"/>
    <w:rsid w:val="00C9296D"/>
    <w:rsid w:val="00C94E28"/>
    <w:rsid w:val="00CA5965"/>
    <w:rsid w:val="00CB41BB"/>
    <w:rsid w:val="00CB58C6"/>
    <w:rsid w:val="00CB6C38"/>
    <w:rsid w:val="00CD12C7"/>
    <w:rsid w:val="00CD40E1"/>
    <w:rsid w:val="00CD4F6E"/>
    <w:rsid w:val="00CD5DC4"/>
    <w:rsid w:val="00CD7379"/>
    <w:rsid w:val="00CF0806"/>
    <w:rsid w:val="00CF64C4"/>
    <w:rsid w:val="00D00849"/>
    <w:rsid w:val="00D03E57"/>
    <w:rsid w:val="00D0640B"/>
    <w:rsid w:val="00D10A57"/>
    <w:rsid w:val="00D1724C"/>
    <w:rsid w:val="00D3165D"/>
    <w:rsid w:val="00D3199A"/>
    <w:rsid w:val="00D35A56"/>
    <w:rsid w:val="00D369E4"/>
    <w:rsid w:val="00D440BC"/>
    <w:rsid w:val="00D44D27"/>
    <w:rsid w:val="00D450A6"/>
    <w:rsid w:val="00D50477"/>
    <w:rsid w:val="00D57E20"/>
    <w:rsid w:val="00D7094B"/>
    <w:rsid w:val="00D73131"/>
    <w:rsid w:val="00D7353B"/>
    <w:rsid w:val="00D73607"/>
    <w:rsid w:val="00D870D1"/>
    <w:rsid w:val="00D878E2"/>
    <w:rsid w:val="00D962A8"/>
    <w:rsid w:val="00D963C7"/>
    <w:rsid w:val="00D97830"/>
    <w:rsid w:val="00DA4F95"/>
    <w:rsid w:val="00DA6F47"/>
    <w:rsid w:val="00DB12CD"/>
    <w:rsid w:val="00DB41DF"/>
    <w:rsid w:val="00DB7535"/>
    <w:rsid w:val="00DC1BDC"/>
    <w:rsid w:val="00DC57F2"/>
    <w:rsid w:val="00DD1FBC"/>
    <w:rsid w:val="00DD68BF"/>
    <w:rsid w:val="00DE3054"/>
    <w:rsid w:val="00E003DF"/>
    <w:rsid w:val="00E10860"/>
    <w:rsid w:val="00E147BF"/>
    <w:rsid w:val="00E14957"/>
    <w:rsid w:val="00E23859"/>
    <w:rsid w:val="00E32380"/>
    <w:rsid w:val="00E3495E"/>
    <w:rsid w:val="00E44793"/>
    <w:rsid w:val="00E516A9"/>
    <w:rsid w:val="00E54315"/>
    <w:rsid w:val="00E5788A"/>
    <w:rsid w:val="00E6214E"/>
    <w:rsid w:val="00E63D49"/>
    <w:rsid w:val="00E84E00"/>
    <w:rsid w:val="00E855F2"/>
    <w:rsid w:val="00E85C8A"/>
    <w:rsid w:val="00E91381"/>
    <w:rsid w:val="00EB2862"/>
    <w:rsid w:val="00EB7870"/>
    <w:rsid w:val="00EB7D38"/>
    <w:rsid w:val="00EC5A77"/>
    <w:rsid w:val="00ED3DF3"/>
    <w:rsid w:val="00ED72F5"/>
    <w:rsid w:val="00ED7CC2"/>
    <w:rsid w:val="00EE1752"/>
    <w:rsid w:val="00EE4F2C"/>
    <w:rsid w:val="00EE6C4E"/>
    <w:rsid w:val="00EF77CE"/>
    <w:rsid w:val="00EF7D97"/>
    <w:rsid w:val="00F0211D"/>
    <w:rsid w:val="00F037EE"/>
    <w:rsid w:val="00F0646A"/>
    <w:rsid w:val="00F06576"/>
    <w:rsid w:val="00F16015"/>
    <w:rsid w:val="00F175DE"/>
    <w:rsid w:val="00F1778C"/>
    <w:rsid w:val="00F23449"/>
    <w:rsid w:val="00F23638"/>
    <w:rsid w:val="00F245EC"/>
    <w:rsid w:val="00F25C34"/>
    <w:rsid w:val="00F3084E"/>
    <w:rsid w:val="00F3693C"/>
    <w:rsid w:val="00F3702E"/>
    <w:rsid w:val="00F56998"/>
    <w:rsid w:val="00F60D82"/>
    <w:rsid w:val="00F6424E"/>
    <w:rsid w:val="00F7437A"/>
    <w:rsid w:val="00F767C1"/>
    <w:rsid w:val="00F9282B"/>
    <w:rsid w:val="00F92A38"/>
    <w:rsid w:val="00F935FE"/>
    <w:rsid w:val="00FC1671"/>
    <w:rsid w:val="00FC1AA3"/>
    <w:rsid w:val="00FC4F47"/>
    <w:rsid w:val="00FD0534"/>
    <w:rsid w:val="00FD5EDA"/>
    <w:rsid w:val="00FE085B"/>
    <w:rsid w:val="00FF2A54"/>
    <w:rsid w:val="00FF6C69"/>
    <w:rsid w:val="00FF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4F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5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71</Words>
  <Characters>377</Characters>
  <Application>Microsoft Office Outlook</Application>
  <DocSecurity>0</DocSecurity>
  <Lines>0</Lines>
  <Paragraphs>0</Paragraphs>
  <ScaleCrop>false</ScaleCrop>
  <Company>Babybjorn AB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Gnosjö IF säljer Ravelli</dc:title>
  <dc:subject/>
  <dc:creator>anen</dc:creator>
  <cp:keywords/>
  <dc:description/>
  <cp:lastModifiedBy>tjo01</cp:lastModifiedBy>
  <cp:revision>2</cp:revision>
  <dcterms:created xsi:type="dcterms:W3CDTF">2015-01-31T19:52:00Z</dcterms:created>
  <dcterms:modified xsi:type="dcterms:W3CDTF">2015-01-31T19:52:00Z</dcterms:modified>
</cp:coreProperties>
</file>